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6A37" w:rsidRPr="000B3663" w:rsidRDefault="00C36A37" w:rsidP="00173BC5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B3663">
        <w:rPr>
          <w:rFonts w:ascii="Times New Roman" w:hAnsi="Times New Roman"/>
          <w:b/>
          <w:sz w:val="28"/>
          <w:szCs w:val="28"/>
        </w:rPr>
        <w:t>План работы ДПЦ «Молодость» Приволжского района г. Казани по подготовке и проведению мероприятий, посвященных 75-й годовщине Победы в Великой Отечественной Войне</w:t>
      </w:r>
    </w:p>
    <w:p w:rsidR="00C36A37" w:rsidRPr="00173BC5" w:rsidRDefault="00C36A37" w:rsidP="00173BC5">
      <w:pPr>
        <w:spacing w:line="240" w:lineRule="auto"/>
        <w:jc w:val="center"/>
      </w:pPr>
    </w:p>
    <w:tbl>
      <w:tblPr>
        <w:tblW w:w="972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20"/>
        <w:gridCol w:w="1260"/>
        <w:gridCol w:w="3420"/>
        <w:gridCol w:w="2160"/>
        <w:gridCol w:w="2160"/>
      </w:tblGrid>
      <w:tr w:rsidR="00C36A37" w:rsidRPr="00C81F36" w:rsidTr="00173BC5">
        <w:tc>
          <w:tcPr>
            <w:tcW w:w="720" w:type="dxa"/>
            <w:vAlign w:val="center"/>
          </w:tcPr>
          <w:p w:rsidR="00C36A37" w:rsidRPr="00C81F36" w:rsidRDefault="00C36A37" w:rsidP="00C81F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81F36">
              <w:rPr>
                <w:rFonts w:ascii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260" w:type="dxa"/>
            <w:vAlign w:val="center"/>
          </w:tcPr>
          <w:p w:rsidR="00C36A37" w:rsidRPr="00C81F36" w:rsidRDefault="00C36A37" w:rsidP="00C81F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81F36">
              <w:rPr>
                <w:rFonts w:ascii="Times New Roman" w:hAnsi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3420" w:type="dxa"/>
            <w:vAlign w:val="center"/>
          </w:tcPr>
          <w:p w:rsidR="00C36A37" w:rsidRPr="00C81F36" w:rsidRDefault="00C36A37" w:rsidP="00C81F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81F36">
              <w:rPr>
                <w:rFonts w:ascii="Times New Roman" w:hAnsi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160" w:type="dxa"/>
            <w:vAlign w:val="center"/>
          </w:tcPr>
          <w:p w:rsidR="00C36A37" w:rsidRPr="00C81F36" w:rsidRDefault="00C36A37" w:rsidP="00C81F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81F36">
              <w:rPr>
                <w:rFonts w:ascii="Times New Roman" w:hAnsi="Times New Roman"/>
                <w:sz w:val="24"/>
                <w:szCs w:val="24"/>
                <w:lang w:eastAsia="ru-RU"/>
              </w:rPr>
              <w:t>Место проведения</w:t>
            </w:r>
          </w:p>
        </w:tc>
        <w:tc>
          <w:tcPr>
            <w:tcW w:w="2160" w:type="dxa"/>
            <w:vAlign w:val="center"/>
          </w:tcPr>
          <w:p w:rsidR="00C36A37" w:rsidRPr="00C81F36" w:rsidRDefault="00C36A37" w:rsidP="00C81F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81F36">
              <w:rPr>
                <w:rFonts w:ascii="Times New Roman" w:hAnsi="Times New Roman"/>
                <w:sz w:val="24"/>
                <w:szCs w:val="24"/>
                <w:lang w:eastAsia="ru-RU"/>
              </w:rPr>
              <w:t>Ответственный</w:t>
            </w:r>
          </w:p>
          <w:p w:rsidR="00C36A37" w:rsidRPr="00C81F36" w:rsidRDefault="00C36A37" w:rsidP="00C81F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81F36">
              <w:rPr>
                <w:rFonts w:ascii="Times New Roman" w:hAnsi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C36A37" w:rsidRPr="00C81F36" w:rsidTr="00173BC5">
        <w:tc>
          <w:tcPr>
            <w:tcW w:w="720" w:type="dxa"/>
            <w:vAlign w:val="center"/>
          </w:tcPr>
          <w:p w:rsidR="00C36A37" w:rsidRPr="00C81F36" w:rsidRDefault="00C36A37" w:rsidP="00173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60" w:type="dxa"/>
            <w:vAlign w:val="center"/>
          </w:tcPr>
          <w:p w:rsidR="00C36A37" w:rsidRPr="00C81F36" w:rsidRDefault="00C36A37" w:rsidP="00C81F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21 января</w:t>
            </w:r>
          </w:p>
        </w:tc>
        <w:tc>
          <w:tcPr>
            <w:tcW w:w="3420" w:type="dxa"/>
            <w:vAlign w:val="center"/>
          </w:tcPr>
          <w:p w:rsidR="00C36A37" w:rsidRPr="00C81F36" w:rsidRDefault="00C36A37" w:rsidP="00C81F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81F36"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конкурса ДПИ в объединениях центра посвященного «75-летию ВОВ»</w:t>
            </w:r>
          </w:p>
        </w:tc>
        <w:tc>
          <w:tcPr>
            <w:tcW w:w="2160" w:type="dxa"/>
            <w:vAlign w:val="center"/>
          </w:tcPr>
          <w:p w:rsidR="00C36A37" w:rsidRPr="00C81F36" w:rsidRDefault="00C36A37" w:rsidP="00C81F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81F36">
              <w:rPr>
                <w:rFonts w:ascii="Times New Roman" w:hAnsi="Times New Roman"/>
                <w:sz w:val="24"/>
                <w:szCs w:val="24"/>
                <w:lang w:eastAsia="ru-RU"/>
              </w:rPr>
              <w:t>МБУДО ДПЦ «Молодость»</w:t>
            </w:r>
          </w:p>
        </w:tc>
        <w:tc>
          <w:tcPr>
            <w:tcW w:w="2160" w:type="dxa"/>
            <w:vAlign w:val="center"/>
          </w:tcPr>
          <w:p w:rsidR="00C36A37" w:rsidRPr="00C81F36" w:rsidRDefault="00C36A37" w:rsidP="00C81F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81F36">
              <w:rPr>
                <w:rFonts w:ascii="Times New Roman" w:hAnsi="Times New Roman"/>
                <w:sz w:val="24"/>
                <w:szCs w:val="24"/>
                <w:lang w:eastAsia="ru-RU"/>
              </w:rPr>
              <w:t>Валиева Н.Н.</w:t>
            </w:r>
          </w:p>
        </w:tc>
      </w:tr>
      <w:tr w:rsidR="00C36A37" w:rsidRPr="00A010A7" w:rsidTr="00173BC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720" w:type="dxa"/>
          </w:tcPr>
          <w:p w:rsidR="00C36A37" w:rsidRPr="00A010A7" w:rsidRDefault="00C36A37" w:rsidP="00BD06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</w:tcPr>
          <w:p w:rsidR="00C36A37" w:rsidRPr="00A010A7" w:rsidRDefault="00C36A37" w:rsidP="00BD06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10A7">
              <w:rPr>
                <w:rFonts w:ascii="Times New Roman" w:hAnsi="Times New Roman"/>
                <w:sz w:val="24"/>
                <w:szCs w:val="24"/>
              </w:rPr>
              <w:t>10 февраля</w:t>
            </w:r>
          </w:p>
        </w:tc>
        <w:tc>
          <w:tcPr>
            <w:tcW w:w="3420" w:type="dxa"/>
          </w:tcPr>
          <w:p w:rsidR="00C36A37" w:rsidRDefault="00C36A37" w:rsidP="00BD06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10A7">
              <w:rPr>
                <w:rFonts w:ascii="Times New Roman" w:hAnsi="Times New Roman"/>
                <w:sz w:val="24"/>
                <w:szCs w:val="24"/>
              </w:rPr>
              <w:t>Организация и проведение методического конкурса  в МБУДО ДПЦ «Молодость»  на тему: «Памятные даты 2020 года России и Татарстана»</w:t>
            </w:r>
          </w:p>
          <w:p w:rsidR="00C36A37" w:rsidRPr="00A010A7" w:rsidRDefault="00C36A37" w:rsidP="00BD06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10A7">
              <w:rPr>
                <w:rFonts w:ascii="Times New Roman" w:hAnsi="Times New Roman"/>
                <w:sz w:val="24"/>
                <w:szCs w:val="24"/>
              </w:rPr>
              <w:t>10 февраля</w:t>
            </w:r>
          </w:p>
        </w:tc>
        <w:tc>
          <w:tcPr>
            <w:tcW w:w="2160" w:type="dxa"/>
          </w:tcPr>
          <w:p w:rsidR="00C36A37" w:rsidRPr="00A010A7" w:rsidRDefault="00C36A37" w:rsidP="00BD06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1F36">
              <w:rPr>
                <w:rFonts w:ascii="Times New Roman" w:hAnsi="Times New Roman"/>
                <w:sz w:val="24"/>
                <w:szCs w:val="24"/>
                <w:lang w:eastAsia="ru-RU"/>
              </w:rPr>
              <w:t>МБУДО ДПЦ «Молодость»</w:t>
            </w:r>
          </w:p>
        </w:tc>
        <w:tc>
          <w:tcPr>
            <w:tcW w:w="2160" w:type="dxa"/>
          </w:tcPr>
          <w:p w:rsidR="00C36A37" w:rsidRPr="00A010A7" w:rsidRDefault="00C36A37" w:rsidP="00BD06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10A7">
              <w:rPr>
                <w:rFonts w:ascii="Times New Roman" w:hAnsi="Times New Roman"/>
                <w:sz w:val="24"/>
                <w:szCs w:val="24"/>
              </w:rPr>
              <w:t>Епифанова А.А.</w:t>
            </w:r>
          </w:p>
        </w:tc>
      </w:tr>
      <w:tr w:rsidR="00C36A37" w:rsidRPr="00A010A7" w:rsidTr="0034728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720" w:type="dxa"/>
          </w:tcPr>
          <w:p w:rsidR="00C36A37" w:rsidRPr="00A010A7" w:rsidRDefault="00C36A37" w:rsidP="00BD06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60" w:type="dxa"/>
          </w:tcPr>
          <w:p w:rsidR="00C36A37" w:rsidRPr="00A010A7" w:rsidRDefault="00C36A37" w:rsidP="00BD06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10A7">
              <w:rPr>
                <w:rFonts w:ascii="Times New Roman" w:hAnsi="Times New Roman"/>
                <w:sz w:val="24"/>
                <w:szCs w:val="24"/>
              </w:rPr>
              <w:t>14 февраля</w:t>
            </w:r>
          </w:p>
        </w:tc>
        <w:tc>
          <w:tcPr>
            <w:tcW w:w="3420" w:type="dxa"/>
          </w:tcPr>
          <w:p w:rsidR="00C36A37" w:rsidRDefault="00C36A37" w:rsidP="00BD06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10A7">
              <w:rPr>
                <w:rFonts w:ascii="Times New Roman" w:hAnsi="Times New Roman"/>
                <w:sz w:val="24"/>
                <w:szCs w:val="24"/>
              </w:rPr>
              <w:t>Проведение конкурса ДПИ посвященного 75-й годовщине ВОВ в МБУДО ДПЦ «Молодость»</w:t>
            </w:r>
          </w:p>
          <w:p w:rsidR="00C36A37" w:rsidRPr="00A010A7" w:rsidRDefault="00C36A37" w:rsidP="00BD06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C36A37" w:rsidRPr="00A010A7" w:rsidRDefault="00C36A37" w:rsidP="00BD06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1F36">
              <w:rPr>
                <w:rFonts w:ascii="Times New Roman" w:hAnsi="Times New Roman"/>
                <w:sz w:val="24"/>
                <w:szCs w:val="24"/>
                <w:lang w:eastAsia="ru-RU"/>
              </w:rPr>
              <w:t>МБУДО ДПЦ «Молодость»</w:t>
            </w:r>
          </w:p>
        </w:tc>
        <w:tc>
          <w:tcPr>
            <w:tcW w:w="2160" w:type="dxa"/>
          </w:tcPr>
          <w:p w:rsidR="00C36A37" w:rsidRPr="00A010A7" w:rsidRDefault="00C36A37" w:rsidP="00BD06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10A7">
              <w:rPr>
                <w:rFonts w:ascii="Times New Roman" w:hAnsi="Times New Roman"/>
                <w:sz w:val="24"/>
                <w:szCs w:val="24"/>
              </w:rPr>
              <w:t>Валиева Н.Н.</w:t>
            </w:r>
          </w:p>
        </w:tc>
      </w:tr>
      <w:tr w:rsidR="00C36A37" w:rsidRPr="00A010A7" w:rsidTr="004C4B8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720" w:type="dxa"/>
          </w:tcPr>
          <w:p w:rsidR="00C36A37" w:rsidRPr="00A010A7" w:rsidRDefault="00C36A37" w:rsidP="00BD06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60" w:type="dxa"/>
          </w:tcPr>
          <w:p w:rsidR="00C36A37" w:rsidRPr="00A010A7" w:rsidRDefault="00C36A37" w:rsidP="00BD06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10A7">
              <w:rPr>
                <w:rFonts w:ascii="Times New Roman" w:hAnsi="Times New Roman"/>
                <w:sz w:val="24"/>
                <w:szCs w:val="24"/>
              </w:rPr>
              <w:t>21 февраля</w:t>
            </w:r>
          </w:p>
        </w:tc>
        <w:tc>
          <w:tcPr>
            <w:tcW w:w="3420" w:type="dxa"/>
          </w:tcPr>
          <w:p w:rsidR="00C36A37" w:rsidRPr="00A010A7" w:rsidRDefault="00C36A37" w:rsidP="00173B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10A7">
              <w:rPr>
                <w:rFonts w:ascii="Times New Roman" w:hAnsi="Times New Roman"/>
                <w:sz w:val="24"/>
                <w:szCs w:val="24"/>
              </w:rPr>
              <w:t xml:space="preserve">Организация и проведение </w:t>
            </w:r>
            <w:r w:rsidRPr="00A010A7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A010A7">
              <w:rPr>
                <w:rFonts w:ascii="Times New Roman" w:hAnsi="Times New Roman"/>
                <w:sz w:val="24"/>
                <w:szCs w:val="24"/>
              </w:rPr>
              <w:t xml:space="preserve"> районного соревнования по запуску бумажных моделей самолетов среди учащихся общеобразовательных организаций и учреждений дополнительного образования Вахитовского и Приволжского районов г. Казани</w:t>
            </w:r>
          </w:p>
          <w:p w:rsidR="00C36A37" w:rsidRDefault="00C36A37" w:rsidP="00173B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10A7">
              <w:rPr>
                <w:rFonts w:ascii="Times New Roman" w:hAnsi="Times New Roman"/>
                <w:sz w:val="24"/>
                <w:szCs w:val="24"/>
              </w:rPr>
              <w:t>«Спасибо за мирное небо», посвященного 75-й годовщине Победы ВОВ в МБУДО ДПЦ «Молодость»</w:t>
            </w:r>
          </w:p>
          <w:p w:rsidR="00C36A37" w:rsidRPr="00A010A7" w:rsidRDefault="00C36A37" w:rsidP="00BD06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C36A37" w:rsidRPr="00A010A7" w:rsidRDefault="00C36A37" w:rsidP="00BD06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1F36">
              <w:rPr>
                <w:rFonts w:ascii="Times New Roman" w:hAnsi="Times New Roman"/>
                <w:sz w:val="24"/>
                <w:szCs w:val="24"/>
                <w:lang w:eastAsia="ru-RU"/>
              </w:rPr>
              <w:t>МБУДО ДПЦ «Молодость»</w:t>
            </w:r>
          </w:p>
        </w:tc>
        <w:tc>
          <w:tcPr>
            <w:tcW w:w="2160" w:type="dxa"/>
          </w:tcPr>
          <w:p w:rsidR="00C36A37" w:rsidRPr="00A010A7" w:rsidRDefault="00C36A37" w:rsidP="00BD06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10A7">
              <w:rPr>
                <w:rFonts w:ascii="Times New Roman" w:hAnsi="Times New Roman"/>
                <w:sz w:val="24"/>
                <w:szCs w:val="24"/>
              </w:rPr>
              <w:t>Епифанова А.А</w:t>
            </w:r>
          </w:p>
        </w:tc>
      </w:tr>
      <w:tr w:rsidR="00C36A37" w:rsidRPr="00A010A7" w:rsidTr="007864E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720" w:type="dxa"/>
          </w:tcPr>
          <w:p w:rsidR="00C36A37" w:rsidRPr="00A010A7" w:rsidRDefault="00C36A37" w:rsidP="00BD06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60" w:type="dxa"/>
          </w:tcPr>
          <w:p w:rsidR="00C36A37" w:rsidRPr="00A010A7" w:rsidRDefault="00C36A37" w:rsidP="00BD06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10A7">
              <w:rPr>
                <w:rFonts w:ascii="Times New Roman" w:hAnsi="Times New Roman"/>
                <w:sz w:val="24"/>
                <w:szCs w:val="24"/>
              </w:rPr>
              <w:t>24 февраль</w:t>
            </w:r>
          </w:p>
        </w:tc>
        <w:tc>
          <w:tcPr>
            <w:tcW w:w="3420" w:type="dxa"/>
          </w:tcPr>
          <w:p w:rsidR="00C36A37" w:rsidRDefault="00C36A37" w:rsidP="00BD06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10A7">
              <w:rPr>
                <w:rFonts w:ascii="Times New Roman" w:hAnsi="Times New Roman"/>
                <w:sz w:val="24"/>
                <w:szCs w:val="24"/>
              </w:rPr>
              <w:t xml:space="preserve">Организация и проведение </w:t>
            </w:r>
            <w:r w:rsidRPr="00A010A7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A010A7">
              <w:rPr>
                <w:rFonts w:ascii="Times New Roman" w:hAnsi="Times New Roman"/>
                <w:sz w:val="24"/>
                <w:szCs w:val="24"/>
              </w:rPr>
              <w:t xml:space="preserve"> районного конкурса начально-технического моделирования и декоративно-прикладного творчества «Спасибо за мирное небо», посвященного 75-й годовщине Победы ВОВ в МБУДО ДПЦ «Молодость»</w:t>
            </w:r>
          </w:p>
          <w:p w:rsidR="00C36A37" w:rsidRPr="00A010A7" w:rsidRDefault="00C36A37" w:rsidP="00BD06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C36A37" w:rsidRPr="00A010A7" w:rsidRDefault="00C36A37" w:rsidP="00BD06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1F36">
              <w:rPr>
                <w:rFonts w:ascii="Times New Roman" w:hAnsi="Times New Roman"/>
                <w:sz w:val="24"/>
                <w:szCs w:val="24"/>
                <w:lang w:eastAsia="ru-RU"/>
              </w:rPr>
              <w:t>МБУДО ДПЦ «Молодость»</w:t>
            </w:r>
          </w:p>
        </w:tc>
        <w:tc>
          <w:tcPr>
            <w:tcW w:w="2160" w:type="dxa"/>
          </w:tcPr>
          <w:p w:rsidR="00C36A37" w:rsidRPr="00A010A7" w:rsidRDefault="00C36A37" w:rsidP="00BD06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10A7">
              <w:rPr>
                <w:rFonts w:ascii="Times New Roman" w:hAnsi="Times New Roman"/>
                <w:sz w:val="24"/>
                <w:szCs w:val="24"/>
              </w:rPr>
              <w:t>Валиева Н.Н.</w:t>
            </w:r>
          </w:p>
        </w:tc>
      </w:tr>
      <w:tr w:rsidR="00C36A37" w:rsidRPr="00A010A7" w:rsidTr="007864E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720" w:type="dxa"/>
          </w:tcPr>
          <w:p w:rsidR="00C36A37" w:rsidRPr="00B26112" w:rsidRDefault="00C36A37" w:rsidP="00BD06C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260" w:type="dxa"/>
          </w:tcPr>
          <w:p w:rsidR="00C36A37" w:rsidRPr="00B26112" w:rsidRDefault="00C36A37" w:rsidP="00BD06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B26112">
              <w:rPr>
                <w:rFonts w:ascii="Times New Roman" w:hAnsi="Times New Roman"/>
                <w:sz w:val="24"/>
              </w:rPr>
              <w:t>5 марта</w:t>
            </w:r>
          </w:p>
        </w:tc>
        <w:tc>
          <w:tcPr>
            <w:tcW w:w="3420" w:type="dxa"/>
          </w:tcPr>
          <w:p w:rsidR="00C36A37" w:rsidRDefault="00C36A37" w:rsidP="00BD06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B26112">
              <w:rPr>
                <w:rFonts w:ascii="Times New Roman" w:hAnsi="Times New Roman"/>
                <w:sz w:val="24"/>
                <w:szCs w:val="24"/>
              </w:rPr>
              <w:t>Организация и проведение тематических бесед  на базе МБОУ «СОШ № 173» на тему: «Война не женское дело, 14 трактористок в годы ВОВ» посвященные 75 годовщине ВОВ</w:t>
            </w:r>
          </w:p>
          <w:p w:rsidR="00C36A37" w:rsidRPr="00B26112" w:rsidRDefault="00C36A37" w:rsidP="00BD06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60" w:type="dxa"/>
          </w:tcPr>
          <w:p w:rsidR="00C36A37" w:rsidRPr="00B26112" w:rsidRDefault="00C36A37" w:rsidP="00BD06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Pr="00B26112">
              <w:rPr>
                <w:rFonts w:ascii="Times New Roman" w:hAnsi="Times New Roman"/>
                <w:sz w:val="24"/>
                <w:szCs w:val="24"/>
              </w:rPr>
              <w:t>а базе МБОУ «СОШ № 173»</w:t>
            </w:r>
          </w:p>
        </w:tc>
        <w:tc>
          <w:tcPr>
            <w:tcW w:w="2160" w:type="dxa"/>
          </w:tcPr>
          <w:p w:rsidR="00C36A37" w:rsidRPr="00B26112" w:rsidRDefault="00C36A37" w:rsidP="00BD06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B26112">
              <w:rPr>
                <w:rFonts w:ascii="Times New Roman" w:hAnsi="Times New Roman"/>
                <w:sz w:val="24"/>
              </w:rPr>
              <w:t>Колсанова В.И</w:t>
            </w:r>
          </w:p>
        </w:tc>
      </w:tr>
      <w:tr w:rsidR="00C36A37" w:rsidRPr="00A010A7" w:rsidTr="007864E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720" w:type="dxa"/>
          </w:tcPr>
          <w:p w:rsidR="00C36A37" w:rsidRPr="00B26112" w:rsidRDefault="00C36A37" w:rsidP="00BD06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260" w:type="dxa"/>
          </w:tcPr>
          <w:p w:rsidR="00C36A37" w:rsidRPr="00B26112" w:rsidRDefault="00C36A37" w:rsidP="00BD06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6112">
              <w:rPr>
                <w:rFonts w:ascii="Times New Roman" w:hAnsi="Times New Roman"/>
                <w:sz w:val="24"/>
                <w:szCs w:val="24"/>
              </w:rPr>
              <w:t>14 марта</w:t>
            </w:r>
          </w:p>
        </w:tc>
        <w:tc>
          <w:tcPr>
            <w:tcW w:w="3420" w:type="dxa"/>
          </w:tcPr>
          <w:p w:rsidR="00C36A37" w:rsidRDefault="00C36A37" w:rsidP="00BD06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6112">
              <w:rPr>
                <w:rFonts w:ascii="Times New Roman" w:hAnsi="Times New Roman"/>
                <w:sz w:val="24"/>
                <w:szCs w:val="24"/>
              </w:rPr>
              <w:t>Организация и проведение тематических бесед  на базе МБОУ «СОШ № 173» на тему: «Наши герои» посвященные 75 годовщине ВОВ</w:t>
            </w:r>
          </w:p>
          <w:p w:rsidR="00C36A37" w:rsidRPr="00B26112" w:rsidRDefault="00C36A37" w:rsidP="00BD06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C36A37" w:rsidRPr="00B26112" w:rsidRDefault="00C36A37" w:rsidP="00BD06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Pr="00B26112">
              <w:rPr>
                <w:rFonts w:ascii="Times New Roman" w:hAnsi="Times New Roman"/>
                <w:sz w:val="24"/>
                <w:szCs w:val="24"/>
              </w:rPr>
              <w:t>а базе МБОУ «СОШ № 173»</w:t>
            </w:r>
          </w:p>
        </w:tc>
        <w:tc>
          <w:tcPr>
            <w:tcW w:w="2160" w:type="dxa"/>
          </w:tcPr>
          <w:p w:rsidR="00C36A37" w:rsidRPr="00B26112" w:rsidRDefault="00C36A37" w:rsidP="00BD06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6112">
              <w:rPr>
                <w:rFonts w:ascii="Times New Roman" w:hAnsi="Times New Roman"/>
                <w:sz w:val="24"/>
                <w:szCs w:val="24"/>
              </w:rPr>
              <w:t>Колсанова В.И.</w:t>
            </w:r>
          </w:p>
        </w:tc>
      </w:tr>
    </w:tbl>
    <w:p w:rsidR="00C36A37" w:rsidRDefault="00C36A37" w:rsidP="001C407D">
      <w:pPr>
        <w:tabs>
          <w:tab w:val="left" w:pos="3795"/>
        </w:tabs>
      </w:pPr>
      <w:r>
        <w:tab/>
      </w:r>
    </w:p>
    <w:p w:rsidR="00C36A37" w:rsidRDefault="00C36A37">
      <w:bookmarkStart w:id="0" w:name="_GoBack"/>
      <w:bookmarkEnd w:id="0"/>
    </w:p>
    <w:p w:rsidR="00C36A37" w:rsidRDefault="00C36A37"/>
    <w:p w:rsidR="00C36A37" w:rsidRDefault="00C36A37" w:rsidP="00793EB9">
      <w:pPr>
        <w:spacing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C36A37" w:rsidRDefault="00C36A37"/>
    <w:sectPr w:rsidR="00C36A37" w:rsidSect="007B74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80284"/>
    <w:rsid w:val="00000B85"/>
    <w:rsid w:val="00001ACE"/>
    <w:rsid w:val="00002749"/>
    <w:rsid w:val="00004586"/>
    <w:rsid w:val="00012269"/>
    <w:rsid w:val="00013AAB"/>
    <w:rsid w:val="0001593E"/>
    <w:rsid w:val="00015C3E"/>
    <w:rsid w:val="00020A46"/>
    <w:rsid w:val="00021CE6"/>
    <w:rsid w:val="00021DDD"/>
    <w:rsid w:val="00022D57"/>
    <w:rsid w:val="000268D5"/>
    <w:rsid w:val="000300B7"/>
    <w:rsid w:val="0003023E"/>
    <w:rsid w:val="00044CB1"/>
    <w:rsid w:val="000451FE"/>
    <w:rsid w:val="00046080"/>
    <w:rsid w:val="000472DE"/>
    <w:rsid w:val="0005211C"/>
    <w:rsid w:val="000527E6"/>
    <w:rsid w:val="000576D9"/>
    <w:rsid w:val="0006572D"/>
    <w:rsid w:val="00066C0A"/>
    <w:rsid w:val="00072443"/>
    <w:rsid w:val="00077530"/>
    <w:rsid w:val="00083DFA"/>
    <w:rsid w:val="000941A3"/>
    <w:rsid w:val="00095278"/>
    <w:rsid w:val="00095A2E"/>
    <w:rsid w:val="000A14B7"/>
    <w:rsid w:val="000A21A3"/>
    <w:rsid w:val="000A6FCC"/>
    <w:rsid w:val="000A7428"/>
    <w:rsid w:val="000B2D87"/>
    <w:rsid w:val="000B3663"/>
    <w:rsid w:val="000B4154"/>
    <w:rsid w:val="000B46FD"/>
    <w:rsid w:val="000B7035"/>
    <w:rsid w:val="000C32ED"/>
    <w:rsid w:val="000D3C7F"/>
    <w:rsid w:val="000D4792"/>
    <w:rsid w:val="000D681A"/>
    <w:rsid w:val="000E7DA9"/>
    <w:rsid w:val="000E7FB0"/>
    <w:rsid w:val="000F4711"/>
    <w:rsid w:val="000F546F"/>
    <w:rsid w:val="00100C23"/>
    <w:rsid w:val="00101433"/>
    <w:rsid w:val="0010607B"/>
    <w:rsid w:val="00107BEC"/>
    <w:rsid w:val="00112EF0"/>
    <w:rsid w:val="001138E2"/>
    <w:rsid w:val="00113B2A"/>
    <w:rsid w:val="00121944"/>
    <w:rsid w:val="001279FC"/>
    <w:rsid w:val="00135BA4"/>
    <w:rsid w:val="00135FA7"/>
    <w:rsid w:val="00144289"/>
    <w:rsid w:val="001465FA"/>
    <w:rsid w:val="00151DA0"/>
    <w:rsid w:val="00152E9E"/>
    <w:rsid w:val="00155F91"/>
    <w:rsid w:val="00162FD4"/>
    <w:rsid w:val="0016472D"/>
    <w:rsid w:val="00165D91"/>
    <w:rsid w:val="001664FB"/>
    <w:rsid w:val="00173BC5"/>
    <w:rsid w:val="00175738"/>
    <w:rsid w:val="0017604E"/>
    <w:rsid w:val="00180284"/>
    <w:rsid w:val="00190624"/>
    <w:rsid w:val="001906DE"/>
    <w:rsid w:val="00190979"/>
    <w:rsid w:val="00190D0E"/>
    <w:rsid w:val="001931D5"/>
    <w:rsid w:val="00193586"/>
    <w:rsid w:val="001949B1"/>
    <w:rsid w:val="001964CC"/>
    <w:rsid w:val="00197339"/>
    <w:rsid w:val="001A142E"/>
    <w:rsid w:val="001A27B2"/>
    <w:rsid w:val="001A3FC3"/>
    <w:rsid w:val="001B2FBD"/>
    <w:rsid w:val="001B4132"/>
    <w:rsid w:val="001B61D3"/>
    <w:rsid w:val="001C407D"/>
    <w:rsid w:val="001C4AEE"/>
    <w:rsid w:val="001D04EB"/>
    <w:rsid w:val="001D190D"/>
    <w:rsid w:val="001D1E23"/>
    <w:rsid w:val="001D2DF2"/>
    <w:rsid w:val="001D5D63"/>
    <w:rsid w:val="001E02B5"/>
    <w:rsid w:val="001E223B"/>
    <w:rsid w:val="001E57BA"/>
    <w:rsid w:val="001F1214"/>
    <w:rsid w:val="001F2FC3"/>
    <w:rsid w:val="001F60AD"/>
    <w:rsid w:val="00200659"/>
    <w:rsid w:val="002032D1"/>
    <w:rsid w:val="002100A4"/>
    <w:rsid w:val="00210142"/>
    <w:rsid w:val="002118AC"/>
    <w:rsid w:val="002153B6"/>
    <w:rsid w:val="00224443"/>
    <w:rsid w:val="0022530A"/>
    <w:rsid w:val="00225CA8"/>
    <w:rsid w:val="002266DD"/>
    <w:rsid w:val="0022793C"/>
    <w:rsid w:val="002305E2"/>
    <w:rsid w:val="00231C8B"/>
    <w:rsid w:val="002364FF"/>
    <w:rsid w:val="002419E1"/>
    <w:rsid w:val="0024356D"/>
    <w:rsid w:val="002445C7"/>
    <w:rsid w:val="0025311C"/>
    <w:rsid w:val="00254DAC"/>
    <w:rsid w:val="00263ED4"/>
    <w:rsid w:val="00264F88"/>
    <w:rsid w:val="00273F31"/>
    <w:rsid w:val="002760AC"/>
    <w:rsid w:val="00281AE9"/>
    <w:rsid w:val="00282D88"/>
    <w:rsid w:val="002830A3"/>
    <w:rsid w:val="002858BC"/>
    <w:rsid w:val="002875A3"/>
    <w:rsid w:val="00293E91"/>
    <w:rsid w:val="002963A0"/>
    <w:rsid w:val="002B03FA"/>
    <w:rsid w:val="002B1CD9"/>
    <w:rsid w:val="002B1CEE"/>
    <w:rsid w:val="002B58CD"/>
    <w:rsid w:val="002B63C5"/>
    <w:rsid w:val="002C238F"/>
    <w:rsid w:val="002C2FAC"/>
    <w:rsid w:val="002C4FE3"/>
    <w:rsid w:val="002C6BDE"/>
    <w:rsid w:val="002D27B3"/>
    <w:rsid w:val="002E4F73"/>
    <w:rsid w:val="002E7405"/>
    <w:rsid w:val="002F2D94"/>
    <w:rsid w:val="002F4172"/>
    <w:rsid w:val="002F54E8"/>
    <w:rsid w:val="002F68E0"/>
    <w:rsid w:val="00303E03"/>
    <w:rsid w:val="00314D05"/>
    <w:rsid w:val="00315801"/>
    <w:rsid w:val="003201E4"/>
    <w:rsid w:val="00325F6F"/>
    <w:rsid w:val="003301B9"/>
    <w:rsid w:val="00330B23"/>
    <w:rsid w:val="00334965"/>
    <w:rsid w:val="00341BB4"/>
    <w:rsid w:val="003425CC"/>
    <w:rsid w:val="00342C45"/>
    <w:rsid w:val="003450E6"/>
    <w:rsid w:val="0034728E"/>
    <w:rsid w:val="003505E1"/>
    <w:rsid w:val="0035413C"/>
    <w:rsid w:val="0035550F"/>
    <w:rsid w:val="003560FF"/>
    <w:rsid w:val="003578BD"/>
    <w:rsid w:val="003617A1"/>
    <w:rsid w:val="00362059"/>
    <w:rsid w:val="003714E3"/>
    <w:rsid w:val="003846BB"/>
    <w:rsid w:val="003912A8"/>
    <w:rsid w:val="00397EC4"/>
    <w:rsid w:val="003B0796"/>
    <w:rsid w:val="003C2166"/>
    <w:rsid w:val="003C2935"/>
    <w:rsid w:val="003C526A"/>
    <w:rsid w:val="003C7B8E"/>
    <w:rsid w:val="003D249C"/>
    <w:rsid w:val="003D7B41"/>
    <w:rsid w:val="003E0A0E"/>
    <w:rsid w:val="003E17DF"/>
    <w:rsid w:val="003E7A3C"/>
    <w:rsid w:val="003E7E51"/>
    <w:rsid w:val="004024C6"/>
    <w:rsid w:val="004076AB"/>
    <w:rsid w:val="00407E81"/>
    <w:rsid w:val="00410E42"/>
    <w:rsid w:val="00414B2A"/>
    <w:rsid w:val="00421E2A"/>
    <w:rsid w:val="00421E5B"/>
    <w:rsid w:val="00427659"/>
    <w:rsid w:val="004318B7"/>
    <w:rsid w:val="0043238C"/>
    <w:rsid w:val="0043316B"/>
    <w:rsid w:val="004347F3"/>
    <w:rsid w:val="00434A62"/>
    <w:rsid w:val="00436C5E"/>
    <w:rsid w:val="00442EE7"/>
    <w:rsid w:val="00451CD8"/>
    <w:rsid w:val="00452A0D"/>
    <w:rsid w:val="004533C0"/>
    <w:rsid w:val="00454FB5"/>
    <w:rsid w:val="00462E93"/>
    <w:rsid w:val="004710DA"/>
    <w:rsid w:val="00477972"/>
    <w:rsid w:val="0048192D"/>
    <w:rsid w:val="00481C13"/>
    <w:rsid w:val="004830B6"/>
    <w:rsid w:val="00483885"/>
    <w:rsid w:val="004840CA"/>
    <w:rsid w:val="004903BB"/>
    <w:rsid w:val="00496935"/>
    <w:rsid w:val="00496F95"/>
    <w:rsid w:val="00496FC9"/>
    <w:rsid w:val="004A2F99"/>
    <w:rsid w:val="004A3940"/>
    <w:rsid w:val="004A7B74"/>
    <w:rsid w:val="004B40B7"/>
    <w:rsid w:val="004B5FE1"/>
    <w:rsid w:val="004C1158"/>
    <w:rsid w:val="004C1934"/>
    <w:rsid w:val="004C4B80"/>
    <w:rsid w:val="004C73FF"/>
    <w:rsid w:val="004D0574"/>
    <w:rsid w:val="004D1675"/>
    <w:rsid w:val="004D2A1D"/>
    <w:rsid w:val="004D2E1A"/>
    <w:rsid w:val="004D4CCB"/>
    <w:rsid w:val="004E6089"/>
    <w:rsid w:val="004E651C"/>
    <w:rsid w:val="004E6C69"/>
    <w:rsid w:val="004F2736"/>
    <w:rsid w:val="004F3E9E"/>
    <w:rsid w:val="004F76F0"/>
    <w:rsid w:val="005005D4"/>
    <w:rsid w:val="0050101D"/>
    <w:rsid w:val="00504E17"/>
    <w:rsid w:val="00506BCA"/>
    <w:rsid w:val="005166F1"/>
    <w:rsid w:val="00520DCC"/>
    <w:rsid w:val="0053093D"/>
    <w:rsid w:val="0053246B"/>
    <w:rsid w:val="00535E6A"/>
    <w:rsid w:val="005412F4"/>
    <w:rsid w:val="0054438F"/>
    <w:rsid w:val="00557595"/>
    <w:rsid w:val="005610F5"/>
    <w:rsid w:val="00567EC1"/>
    <w:rsid w:val="00571075"/>
    <w:rsid w:val="00571194"/>
    <w:rsid w:val="00580C32"/>
    <w:rsid w:val="00592917"/>
    <w:rsid w:val="00595C63"/>
    <w:rsid w:val="00596219"/>
    <w:rsid w:val="00597A59"/>
    <w:rsid w:val="005A0690"/>
    <w:rsid w:val="005A6C7F"/>
    <w:rsid w:val="005A746D"/>
    <w:rsid w:val="005B00B6"/>
    <w:rsid w:val="005B1C12"/>
    <w:rsid w:val="005B2752"/>
    <w:rsid w:val="005B37D8"/>
    <w:rsid w:val="005C1F40"/>
    <w:rsid w:val="005C32CF"/>
    <w:rsid w:val="005C5566"/>
    <w:rsid w:val="005C60DA"/>
    <w:rsid w:val="005C62CD"/>
    <w:rsid w:val="005C75BF"/>
    <w:rsid w:val="005C7BB6"/>
    <w:rsid w:val="005D29C5"/>
    <w:rsid w:val="005D3E03"/>
    <w:rsid w:val="005E2402"/>
    <w:rsid w:val="006004B0"/>
    <w:rsid w:val="00605F79"/>
    <w:rsid w:val="006079B5"/>
    <w:rsid w:val="006100A8"/>
    <w:rsid w:val="00611B4C"/>
    <w:rsid w:val="006151A6"/>
    <w:rsid w:val="00616C12"/>
    <w:rsid w:val="00625123"/>
    <w:rsid w:val="006306D4"/>
    <w:rsid w:val="00630ED4"/>
    <w:rsid w:val="00631B63"/>
    <w:rsid w:val="00633FDB"/>
    <w:rsid w:val="00636127"/>
    <w:rsid w:val="00636F41"/>
    <w:rsid w:val="00637F8D"/>
    <w:rsid w:val="00644F68"/>
    <w:rsid w:val="00655D6C"/>
    <w:rsid w:val="00656A5F"/>
    <w:rsid w:val="00662BB5"/>
    <w:rsid w:val="00664CD7"/>
    <w:rsid w:val="00670635"/>
    <w:rsid w:val="0067141F"/>
    <w:rsid w:val="006732FF"/>
    <w:rsid w:val="006779C3"/>
    <w:rsid w:val="00680A1D"/>
    <w:rsid w:val="0068270F"/>
    <w:rsid w:val="00684B2B"/>
    <w:rsid w:val="00684CDA"/>
    <w:rsid w:val="0069351E"/>
    <w:rsid w:val="00696E34"/>
    <w:rsid w:val="006A397E"/>
    <w:rsid w:val="006A5406"/>
    <w:rsid w:val="006B71F9"/>
    <w:rsid w:val="006C1D0E"/>
    <w:rsid w:val="006C3127"/>
    <w:rsid w:val="006D4F0D"/>
    <w:rsid w:val="006E2690"/>
    <w:rsid w:val="006E3515"/>
    <w:rsid w:val="006E6860"/>
    <w:rsid w:val="006F07F2"/>
    <w:rsid w:val="006F3CB5"/>
    <w:rsid w:val="007011B3"/>
    <w:rsid w:val="00705C01"/>
    <w:rsid w:val="00707170"/>
    <w:rsid w:val="00711374"/>
    <w:rsid w:val="00711D5B"/>
    <w:rsid w:val="007201C0"/>
    <w:rsid w:val="00720767"/>
    <w:rsid w:val="007211C0"/>
    <w:rsid w:val="00721C1D"/>
    <w:rsid w:val="007256E1"/>
    <w:rsid w:val="00730537"/>
    <w:rsid w:val="00733CE6"/>
    <w:rsid w:val="00735F14"/>
    <w:rsid w:val="00737CEF"/>
    <w:rsid w:val="007412CC"/>
    <w:rsid w:val="0074337C"/>
    <w:rsid w:val="00752427"/>
    <w:rsid w:val="00753213"/>
    <w:rsid w:val="0075599D"/>
    <w:rsid w:val="007615F0"/>
    <w:rsid w:val="00762273"/>
    <w:rsid w:val="007676DE"/>
    <w:rsid w:val="00774F4D"/>
    <w:rsid w:val="00780CEF"/>
    <w:rsid w:val="0078258C"/>
    <w:rsid w:val="007839D2"/>
    <w:rsid w:val="00784A93"/>
    <w:rsid w:val="007864E1"/>
    <w:rsid w:val="00793EB9"/>
    <w:rsid w:val="00795B44"/>
    <w:rsid w:val="00796E18"/>
    <w:rsid w:val="007B1972"/>
    <w:rsid w:val="007B2ACD"/>
    <w:rsid w:val="007B7431"/>
    <w:rsid w:val="007C15BD"/>
    <w:rsid w:val="007C3BA7"/>
    <w:rsid w:val="007C639A"/>
    <w:rsid w:val="007D587F"/>
    <w:rsid w:val="007E6DD4"/>
    <w:rsid w:val="007F463C"/>
    <w:rsid w:val="007F5B66"/>
    <w:rsid w:val="007F7891"/>
    <w:rsid w:val="008016FE"/>
    <w:rsid w:val="008063E9"/>
    <w:rsid w:val="00810E28"/>
    <w:rsid w:val="008112B0"/>
    <w:rsid w:val="008128C4"/>
    <w:rsid w:val="00812C05"/>
    <w:rsid w:val="00814BE7"/>
    <w:rsid w:val="00827297"/>
    <w:rsid w:val="00840F8E"/>
    <w:rsid w:val="00851853"/>
    <w:rsid w:val="00852256"/>
    <w:rsid w:val="00856E0C"/>
    <w:rsid w:val="0085730C"/>
    <w:rsid w:val="008573D7"/>
    <w:rsid w:val="00857778"/>
    <w:rsid w:val="00865B19"/>
    <w:rsid w:val="008728C3"/>
    <w:rsid w:val="00872AD3"/>
    <w:rsid w:val="008774A8"/>
    <w:rsid w:val="00877863"/>
    <w:rsid w:val="00880BA4"/>
    <w:rsid w:val="00881468"/>
    <w:rsid w:val="00884868"/>
    <w:rsid w:val="00886FEB"/>
    <w:rsid w:val="00890AC9"/>
    <w:rsid w:val="00893E81"/>
    <w:rsid w:val="00894844"/>
    <w:rsid w:val="0089542E"/>
    <w:rsid w:val="00896154"/>
    <w:rsid w:val="00896505"/>
    <w:rsid w:val="008A7690"/>
    <w:rsid w:val="008B19CA"/>
    <w:rsid w:val="008B45E4"/>
    <w:rsid w:val="008B467E"/>
    <w:rsid w:val="008C0232"/>
    <w:rsid w:val="008C5C50"/>
    <w:rsid w:val="008D2FF0"/>
    <w:rsid w:val="008F031D"/>
    <w:rsid w:val="008F5327"/>
    <w:rsid w:val="0091280A"/>
    <w:rsid w:val="0094099D"/>
    <w:rsid w:val="00944071"/>
    <w:rsid w:val="0094681D"/>
    <w:rsid w:val="00946A62"/>
    <w:rsid w:val="0094787A"/>
    <w:rsid w:val="00950DA1"/>
    <w:rsid w:val="00961078"/>
    <w:rsid w:val="00961E4C"/>
    <w:rsid w:val="00965AFC"/>
    <w:rsid w:val="00977266"/>
    <w:rsid w:val="00977ABF"/>
    <w:rsid w:val="0098099D"/>
    <w:rsid w:val="00985372"/>
    <w:rsid w:val="00992A8C"/>
    <w:rsid w:val="00993EAA"/>
    <w:rsid w:val="0099482D"/>
    <w:rsid w:val="00995B33"/>
    <w:rsid w:val="009A2A0E"/>
    <w:rsid w:val="009A31D3"/>
    <w:rsid w:val="009A3CFC"/>
    <w:rsid w:val="009A68D9"/>
    <w:rsid w:val="009A6F58"/>
    <w:rsid w:val="009B0573"/>
    <w:rsid w:val="009B22FF"/>
    <w:rsid w:val="009B411E"/>
    <w:rsid w:val="009C33D7"/>
    <w:rsid w:val="009C4D05"/>
    <w:rsid w:val="009C4EC9"/>
    <w:rsid w:val="009D0394"/>
    <w:rsid w:val="009D1E66"/>
    <w:rsid w:val="009D40CB"/>
    <w:rsid w:val="009D5828"/>
    <w:rsid w:val="009D6B1E"/>
    <w:rsid w:val="009D6CBF"/>
    <w:rsid w:val="00A010A7"/>
    <w:rsid w:val="00A03DF1"/>
    <w:rsid w:val="00A04060"/>
    <w:rsid w:val="00A0561D"/>
    <w:rsid w:val="00A127C3"/>
    <w:rsid w:val="00A251DE"/>
    <w:rsid w:val="00A32CAD"/>
    <w:rsid w:val="00A32F82"/>
    <w:rsid w:val="00A35DE2"/>
    <w:rsid w:val="00A36630"/>
    <w:rsid w:val="00A37175"/>
    <w:rsid w:val="00A435DC"/>
    <w:rsid w:val="00A44C3F"/>
    <w:rsid w:val="00A55EF5"/>
    <w:rsid w:val="00A57160"/>
    <w:rsid w:val="00A658E6"/>
    <w:rsid w:val="00A7150B"/>
    <w:rsid w:val="00A7422D"/>
    <w:rsid w:val="00A74374"/>
    <w:rsid w:val="00A7483D"/>
    <w:rsid w:val="00A76A16"/>
    <w:rsid w:val="00A820C5"/>
    <w:rsid w:val="00A96521"/>
    <w:rsid w:val="00AA57CD"/>
    <w:rsid w:val="00AB358B"/>
    <w:rsid w:val="00AB7ADA"/>
    <w:rsid w:val="00AC04F8"/>
    <w:rsid w:val="00AC221C"/>
    <w:rsid w:val="00AE418F"/>
    <w:rsid w:val="00AE41EE"/>
    <w:rsid w:val="00AE6927"/>
    <w:rsid w:val="00AF39F2"/>
    <w:rsid w:val="00AF65F5"/>
    <w:rsid w:val="00AF798A"/>
    <w:rsid w:val="00B012F3"/>
    <w:rsid w:val="00B01494"/>
    <w:rsid w:val="00B019D5"/>
    <w:rsid w:val="00B0237D"/>
    <w:rsid w:val="00B02AC9"/>
    <w:rsid w:val="00B030FD"/>
    <w:rsid w:val="00B039C2"/>
    <w:rsid w:val="00B0403B"/>
    <w:rsid w:val="00B14D41"/>
    <w:rsid w:val="00B2337D"/>
    <w:rsid w:val="00B26112"/>
    <w:rsid w:val="00B31CC2"/>
    <w:rsid w:val="00B32D06"/>
    <w:rsid w:val="00B32F79"/>
    <w:rsid w:val="00B37636"/>
    <w:rsid w:val="00B379B2"/>
    <w:rsid w:val="00B40A12"/>
    <w:rsid w:val="00B424FB"/>
    <w:rsid w:val="00B43AC9"/>
    <w:rsid w:val="00B508AA"/>
    <w:rsid w:val="00B5464C"/>
    <w:rsid w:val="00B61583"/>
    <w:rsid w:val="00B62C78"/>
    <w:rsid w:val="00B634AF"/>
    <w:rsid w:val="00B63ACB"/>
    <w:rsid w:val="00B6518F"/>
    <w:rsid w:val="00B6597C"/>
    <w:rsid w:val="00B715B6"/>
    <w:rsid w:val="00B76ECA"/>
    <w:rsid w:val="00B91750"/>
    <w:rsid w:val="00B9370A"/>
    <w:rsid w:val="00B97B54"/>
    <w:rsid w:val="00BA1D8F"/>
    <w:rsid w:val="00BA1F6C"/>
    <w:rsid w:val="00BB2C39"/>
    <w:rsid w:val="00BB2DC4"/>
    <w:rsid w:val="00BB457C"/>
    <w:rsid w:val="00BB582F"/>
    <w:rsid w:val="00BB7795"/>
    <w:rsid w:val="00BB7B52"/>
    <w:rsid w:val="00BC2399"/>
    <w:rsid w:val="00BC5CEF"/>
    <w:rsid w:val="00BD06CC"/>
    <w:rsid w:val="00BD173E"/>
    <w:rsid w:val="00BD59BA"/>
    <w:rsid w:val="00BD7DAD"/>
    <w:rsid w:val="00BE0864"/>
    <w:rsid w:val="00BF1004"/>
    <w:rsid w:val="00BF1094"/>
    <w:rsid w:val="00BF1665"/>
    <w:rsid w:val="00BF16B9"/>
    <w:rsid w:val="00BF27E1"/>
    <w:rsid w:val="00BF2B29"/>
    <w:rsid w:val="00BF3878"/>
    <w:rsid w:val="00BF4425"/>
    <w:rsid w:val="00C009D6"/>
    <w:rsid w:val="00C05099"/>
    <w:rsid w:val="00C156E5"/>
    <w:rsid w:val="00C26F1A"/>
    <w:rsid w:val="00C32124"/>
    <w:rsid w:val="00C32B34"/>
    <w:rsid w:val="00C36549"/>
    <w:rsid w:val="00C36A37"/>
    <w:rsid w:val="00C402E0"/>
    <w:rsid w:val="00C42301"/>
    <w:rsid w:val="00C472F3"/>
    <w:rsid w:val="00C477A5"/>
    <w:rsid w:val="00C56F62"/>
    <w:rsid w:val="00C570D9"/>
    <w:rsid w:val="00C61601"/>
    <w:rsid w:val="00C6260F"/>
    <w:rsid w:val="00C662ED"/>
    <w:rsid w:val="00C72209"/>
    <w:rsid w:val="00C8019A"/>
    <w:rsid w:val="00C8148F"/>
    <w:rsid w:val="00C81F36"/>
    <w:rsid w:val="00C86DB8"/>
    <w:rsid w:val="00C9281E"/>
    <w:rsid w:val="00C9393E"/>
    <w:rsid w:val="00CA2141"/>
    <w:rsid w:val="00CB1306"/>
    <w:rsid w:val="00CB7522"/>
    <w:rsid w:val="00CC07C7"/>
    <w:rsid w:val="00CC43C9"/>
    <w:rsid w:val="00CD110D"/>
    <w:rsid w:val="00CE02A6"/>
    <w:rsid w:val="00CE2A02"/>
    <w:rsid w:val="00CE32EC"/>
    <w:rsid w:val="00CE3619"/>
    <w:rsid w:val="00CE4DE4"/>
    <w:rsid w:val="00CE782A"/>
    <w:rsid w:val="00CF0164"/>
    <w:rsid w:val="00CF1A40"/>
    <w:rsid w:val="00CF33FF"/>
    <w:rsid w:val="00D00D41"/>
    <w:rsid w:val="00D11025"/>
    <w:rsid w:val="00D22A81"/>
    <w:rsid w:val="00D24FDF"/>
    <w:rsid w:val="00D27727"/>
    <w:rsid w:val="00D27DE5"/>
    <w:rsid w:val="00D30417"/>
    <w:rsid w:val="00D47C02"/>
    <w:rsid w:val="00D5088C"/>
    <w:rsid w:val="00D6236A"/>
    <w:rsid w:val="00D742DB"/>
    <w:rsid w:val="00D74687"/>
    <w:rsid w:val="00D754A5"/>
    <w:rsid w:val="00D77F9D"/>
    <w:rsid w:val="00D82584"/>
    <w:rsid w:val="00D846B0"/>
    <w:rsid w:val="00D85FC2"/>
    <w:rsid w:val="00D8738C"/>
    <w:rsid w:val="00D943F2"/>
    <w:rsid w:val="00D94B44"/>
    <w:rsid w:val="00D95B24"/>
    <w:rsid w:val="00D96A64"/>
    <w:rsid w:val="00DA01A9"/>
    <w:rsid w:val="00DA65B4"/>
    <w:rsid w:val="00DB3EEC"/>
    <w:rsid w:val="00DB5D41"/>
    <w:rsid w:val="00DC2D76"/>
    <w:rsid w:val="00DD7804"/>
    <w:rsid w:val="00DD7F9A"/>
    <w:rsid w:val="00DE058C"/>
    <w:rsid w:val="00DE33B3"/>
    <w:rsid w:val="00DE3CB3"/>
    <w:rsid w:val="00DE4906"/>
    <w:rsid w:val="00DE4FBB"/>
    <w:rsid w:val="00DE64B6"/>
    <w:rsid w:val="00DF25C5"/>
    <w:rsid w:val="00E00068"/>
    <w:rsid w:val="00E15088"/>
    <w:rsid w:val="00E171FD"/>
    <w:rsid w:val="00E23CD9"/>
    <w:rsid w:val="00E25300"/>
    <w:rsid w:val="00E3450F"/>
    <w:rsid w:val="00E355F7"/>
    <w:rsid w:val="00E361FD"/>
    <w:rsid w:val="00E37E2A"/>
    <w:rsid w:val="00E421A0"/>
    <w:rsid w:val="00E44A78"/>
    <w:rsid w:val="00E456F3"/>
    <w:rsid w:val="00E468CC"/>
    <w:rsid w:val="00E52CD0"/>
    <w:rsid w:val="00E5709C"/>
    <w:rsid w:val="00E61F88"/>
    <w:rsid w:val="00E63369"/>
    <w:rsid w:val="00E67ABD"/>
    <w:rsid w:val="00E67EAB"/>
    <w:rsid w:val="00E724E4"/>
    <w:rsid w:val="00E72FDC"/>
    <w:rsid w:val="00E767AD"/>
    <w:rsid w:val="00E80037"/>
    <w:rsid w:val="00E940EE"/>
    <w:rsid w:val="00E963CD"/>
    <w:rsid w:val="00EA03DB"/>
    <w:rsid w:val="00EA3A1E"/>
    <w:rsid w:val="00EA7697"/>
    <w:rsid w:val="00EB3E1B"/>
    <w:rsid w:val="00EC05E2"/>
    <w:rsid w:val="00ED4D31"/>
    <w:rsid w:val="00ED5DB7"/>
    <w:rsid w:val="00EE06BA"/>
    <w:rsid w:val="00EF36CF"/>
    <w:rsid w:val="00EF3B5A"/>
    <w:rsid w:val="00F022BE"/>
    <w:rsid w:val="00F0413F"/>
    <w:rsid w:val="00F11F7B"/>
    <w:rsid w:val="00F15752"/>
    <w:rsid w:val="00F17016"/>
    <w:rsid w:val="00F176CF"/>
    <w:rsid w:val="00F266F3"/>
    <w:rsid w:val="00F3132A"/>
    <w:rsid w:val="00F36FFB"/>
    <w:rsid w:val="00F434B6"/>
    <w:rsid w:val="00F44E6F"/>
    <w:rsid w:val="00F45485"/>
    <w:rsid w:val="00F45990"/>
    <w:rsid w:val="00F5223F"/>
    <w:rsid w:val="00F71555"/>
    <w:rsid w:val="00F72939"/>
    <w:rsid w:val="00F733D3"/>
    <w:rsid w:val="00F75FB7"/>
    <w:rsid w:val="00F76393"/>
    <w:rsid w:val="00F778F4"/>
    <w:rsid w:val="00F84653"/>
    <w:rsid w:val="00F848CA"/>
    <w:rsid w:val="00F85657"/>
    <w:rsid w:val="00F86ECF"/>
    <w:rsid w:val="00FB3153"/>
    <w:rsid w:val="00FB4600"/>
    <w:rsid w:val="00FC2FA9"/>
    <w:rsid w:val="00FD29AE"/>
    <w:rsid w:val="00FD44F0"/>
    <w:rsid w:val="00FD7745"/>
    <w:rsid w:val="00FD7D7B"/>
    <w:rsid w:val="00FE17DD"/>
    <w:rsid w:val="00FE4FAA"/>
    <w:rsid w:val="00FE7BD6"/>
    <w:rsid w:val="00FF3F0F"/>
    <w:rsid w:val="00FF40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3EB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793EB9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173BC5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2793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15</TotalTime>
  <Pages>2</Pages>
  <Words>252</Words>
  <Characters>1440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1</cp:lastModifiedBy>
  <cp:revision>8</cp:revision>
  <dcterms:created xsi:type="dcterms:W3CDTF">2020-01-16T09:17:00Z</dcterms:created>
  <dcterms:modified xsi:type="dcterms:W3CDTF">2020-05-06T11:30:00Z</dcterms:modified>
</cp:coreProperties>
</file>